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F58CA" w14:textId="77777777" w:rsidR="00F65376" w:rsidRDefault="009555BB">
      <w:pPr>
        <w:pStyle w:val="a3"/>
        <w:spacing w:line="387" w:lineRule="exact"/>
        <w:jc w:val="center"/>
        <w:rPr>
          <w:spacing w:val="0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次期</w:t>
      </w:r>
      <w:r w:rsidR="00024FDC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埼玉県</w:t>
      </w:r>
      <w:r w:rsidR="003C0D7E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男女共同参画基本計画</w:t>
      </w:r>
      <w:r w:rsidR="0018011B" w:rsidRPr="000904E5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（</w:t>
      </w:r>
      <w:r w:rsidR="00F65376" w:rsidRPr="000904E5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案</w:t>
      </w:r>
      <w:r w:rsidR="0018011B" w:rsidRPr="000904E5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）</w:t>
      </w:r>
      <w:r w:rsidR="00F65376" w:rsidRPr="000904E5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に</w:t>
      </w:r>
      <w:r w:rsidR="000904E5" w:rsidRPr="000904E5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対する</w:t>
      </w:r>
      <w:r w:rsidR="009B567D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御</w:t>
      </w:r>
      <w:r w:rsidR="00F65376" w:rsidRPr="000904E5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意見・</w:t>
      </w:r>
      <w:r w:rsidR="009B567D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御</w:t>
      </w:r>
      <w:r w:rsidR="00F65376" w:rsidRPr="000904E5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提</w:t>
      </w:r>
      <w:r w:rsidR="000904E5">
        <w:rPr>
          <w:rFonts w:ascii="ＭＳ Ｐゴシック" w:eastAsia="ＭＳ Ｐゴシック" w:hAnsi="ＭＳ Ｐゴシック" w:cs="ＭＳ Ｐゴシック" w:hint="eastAsia"/>
          <w:b/>
          <w:bCs/>
          <w:sz w:val="32"/>
          <w:szCs w:val="32"/>
        </w:rPr>
        <w:t>言</w:t>
      </w:r>
    </w:p>
    <w:p w14:paraId="7A1E0E14" w14:textId="77777777" w:rsidR="00F65376" w:rsidRPr="00DD02A8" w:rsidRDefault="00F65376">
      <w:pPr>
        <w:pStyle w:val="a3"/>
        <w:spacing w:line="387" w:lineRule="exact"/>
        <w:rPr>
          <w:spacing w:val="0"/>
        </w:rPr>
      </w:pPr>
    </w:p>
    <w:tbl>
      <w:tblPr>
        <w:tblW w:w="0" w:type="auto"/>
        <w:tblInd w:w="133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016"/>
        <w:gridCol w:w="3469"/>
        <w:gridCol w:w="15"/>
        <w:gridCol w:w="4114"/>
      </w:tblGrid>
      <w:tr w:rsidR="00756D9A" w:rsidRPr="00002EB9" w14:paraId="7884FF0C" w14:textId="77777777" w:rsidTr="00575405">
        <w:trPr>
          <w:trHeight w:hRule="exact" w:val="385"/>
        </w:trPr>
        <w:tc>
          <w:tcPr>
            <w:tcW w:w="45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6E0F0727" w14:textId="4A52FF91" w:rsidR="00756D9A" w:rsidRPr="002201E0" w:rsidRDefault="00756D9A" w:rsidP="00756D9A">
            <w:pPr>
              <w:pStyle w:val="a3"/>
              <w:spacing w:line="387" w:lineRule="exact"/>
              <w:jc w:val="left"/>
              <w:rPr>
                <w:rFonts w:ascii="游ゴシック" w:eastAsia="游ゴシック" w:hAnsi="游ゴシック"/>
                <w:spacing w:val="0"/>
              </w:rPr>
            </w:pPr>
            <w:r>
              <w:rPr>
                <w:rFonts w:cs="Times New Roman"/>
                <w:spacing w:val="-9"/>
              </w:rPr>
              <w:t xml:space="preserve"> </w:t>
            </w:r>
            <w:r>
              <w:rPr>
                <w:rFonts w:cs="Times New Roman" w:hint="eastAsia"/>
                <w:spacing w:val="-9"/>
              </w:rPr>
              <w:t>御</w:t>
            </w:r>
            <w:r w:rsidRPr="000904E5">
              <w:rPr>
                <w:rFonts w:ascii="ＭＳ ゴシック" w:hAnsi="ＭＳ ゴシック" w:hint="eastAsia"/>
                <w:spacing w:val="-10"/>
              </w:rPr>
              <w:t>住所</w:t>
            </w:r>
            <w:r>
              <w:rPr>
                <w:rFonts w:ascii="ＭＳ ゴシック" w:hAnsi="ＭＳ ゴシック" w:hint="eastAsia"/>
                <w:spacing w:val="-10"/>
              </w:rPr>
              <w:t>（</w:t>
            </w:r>
            <w:r w:rsidRPr="000904E5">
              <w:rPr>
                <w:rFonts w:ascii="ＭＳ ゴシック" w:hAnsi="ＭＳ ゴシック" w:hint="eastAsia"/>
                <w:spacing w:val="-10"/>
              </w:rPr>
              <w:t>団体等の主たる事務所の所在地）</w:t>
            </w:r>
          </w:p>
        </w:tc>
        <w:tc>
          <w:tcPr>
            <w:tcW w:w="4114" w:type="dxa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</w:tcPr>
          <w:p w14:paraId="519266F7" w14:textId="7CD32093" w:rsidR="00756D9A" w:rsidRPr="002201E0" w:rsidRDefault="00756D9A" w:rsidP="00756D9A">
            <w:pPr>
              <w:pStyle w:val="a3"/>
              <w:spacing w:line="387" w:lineRule="exact"/>
              <w:jc w:val="left"/>
              <w:rPr>
                <w:rFonts w:ascii="游ゴシック" w:eastAsia="游ゴシック" w:hAnsi="游ゴシック"/>
                <w:spacing w:val="0"/>
              </w:rPr>
            </w:pPr>
            <w:r>
              <w:rPr>
                <w:rFonts w:hint="eastAsia"/>
                <w:spacing w:val="0"/>
              </w:rPr>
              <w:t>※必須</w:t>
            </w:r>
          </w:p>
        </w:tc>
      </w:tr>
      <w:tr w:rsidR="00F65376" w:rsidRPr="00002EB9" w14:paraId="338DD83B" w14:textId="77777777">
        <w:trPr>
          <w:trHeight w:hRule="exact" w:val="385"/>
        </w:trPr>
        <w:tc>
          <w:tcPr>
            <w:tcW w:w="8614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1397017" w14:textId="77777777" w:rsidR="00F65376" w:rsidRPr="002201E0" w:rsidRDefault="00F65376">
            <w:pPr>
              <w:pStyle w:val="a3"/>
              <w:spacing w:line="387" w:lineRule="exact"/>
              <w:rPr>
                <w:rFonts w:ascii="游ゴシック" w:eastAsia="游ゴシック" w:hAnsi="游ゴシック"/>
                <w:spacing w:val="0"/>
              </w:rPr>
            </w:pPr>
          </w:p>
        </w:tc>
      </w:tr>
      <w:tr w:rsidR="00F65376" w:rsidRPr="00002EB9" w14:paraId="02C7EE9E" w14:textId="77777777">
        <w:trPr>
          <w:trHeight w:hRule="exact" w:val="385"/>
        </w:trPr>
        <w:tc>
          <w:tcPr>
            <w:tcW w:w="8614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3AD19E9" w14:textId="77777777" w:rsidR="00F65376" w:rsidRPr="002201E0" w:rsidRDefault="00F65376">
            <w:pPr>
              <w:pStyle w:val="a3"/>
              <w:spacing w:line="387" w:lineRule="exact"/>
              <w:rPr>
                <w:rFonts w:ascii="游ゴシック" w:eastAsia="游ゴシック" w:hAnsi="游ゴシック"/>
                <w:spacing w:val="0"/>
              </w:rPr>
            </w:pPr>
          </w:p>
        </w:tc>
      </w:tr>
      <w:tr w:rsidR="00756D9A" w:rsidRPr="00002EB9" w14:paraId="3941CB35" w14:textId="77777777" w:rsidTr="00575405">
        <w:trPr>
          <w:trHeight w:hRule="exact" w:val="385"/>
        </w:trPr>
        <w:tc>
          <w:tcPr>
            <w:tcW w:w="44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4B19D740" w14:textId="180DC62A" w:rsidR="00756D9A" w:rsidRPr="002201E0" w:rsidRDefault="00756D9A" w:rsidP="00756D9A">
            <w:pPr>
              <w:pStyle w:val="a3"/>
              <w:spacing w:line="387" w:lineRule="exact"/>
              <w:jc w:val="left"/>
              <w:rPr>
                <w:rFonts w:ascii="游ゴシック" w:eastAsia="游ゴシック" w:hAnsi="游ゴシック"/>
                <w:spacing w:val="0"/>
              </w:rPr>
            </w:pPr>
            <w:r>
              <w:rPr>
                <w:rFonts w:cs="Times New Roman"/>
                <w:spacing w:val="-1"/>
              </w:rPr>
              <w:t xml:space="preserve"> </w:t>
            </w:r>
            <w:r>
              <w:rPr>
                <w:rFonts w:cs="Times New Roman" w:hint="eastAsia"/>
                <w:spacing w:val="-1"/>
              </w:rPr>
              <w:t>御氏名</w:t>
            </w:r>
            <w:r w:rsidRPr="000904E5">
              <w:rPr>
                <w:rFonts w:ascii="ＭＳ ゴシック" w:hAnsi="ＭＳ ゴシック" w:hint="eastAsia"/>
                <w:spacing w:val="-2"/>
              </w:rPr>
              <w:t>（団体等の名称、代表者の氏名）</w:t>
            </w:r>
          </w:p>
        </w:tc>
        <w:tc>
          <w:tcPr>
            <w:tcW w:w="4129" w:type="dxa"/>
            <w:gridSpan w:val="2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</w:tcPr>
          <w:p w14:paraId="39638067" w14:textId="6377F460" w:rsidR="00756D9A" w:rsidRPr="002201E0" w:rsidRDefault="00756D9A" w:rsidP="00756D9A">
            <w:pPr>
              <w:pStyle w:val="a3"/>
              <w:spacing w:line="387" w:lineRule="exact"/>
              <w:jc w:val="left"/>
              <w:rPr>
                <w:rFonts w:ascii="游ゴシック" w:eastAsia="游ゴシック" w:hAnsi="游ゴシック"/>
                <w:spacing w:val="0"/>
              </w:rPr>
            </w:pPr>
            <w:r>
              <w:rPr>
                <w:rFonts w:hint="eastAsia"/>
                <w:spacing w:val="0"/>
              </w:rPr>
              <w:t>※必須</w:t>
            </w:r>
          </w:p>
        </w:tc>
      </w:tr>
      <w:tr w:rsidR="00F65376" w:rsidRPr="00002EB9" w14:paraId="01760CDB" w14:textId="77777777">
        <w:trPr>
          <w:trHeight w:hRule="exact" w:val="385"/>
        </w:trPr>
        <w:tc>
          <w:tcPr>
            <w:tcW w:w="8614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C1D774A" w14:textId="77777777" w:rsidR="00F65376" w:rsidRPr="002201E0" w:rsidRDefault="00F65376">
            <w:pPr>
              <w:pStyle w:val="a3"/>
              <w:spacing w:line="387" w:lineRule="exact"/>
              <w:rPr>
                <w:rFonts w:ascii="游ゴシック" w:eastAsia="游ゴシック" w:hAnsi="游ゴシック"/>
                <w:spacing w:val="0"/>
              </w:rPr>
            </w:pPr>
          </w:p>
        </w:tc>
      </w:tr>
      <w:tr w:rsidR="00F65376" w:rsidRPr="00002EB9" w14:paraId="7C990B2C" w14:textId="77777777">
        <w:trPr>
          <w:trHeight w:hRule="exact" w:val="385"/>
        </w:trPr>
        <w:tc>
          <w:tcPr>
            <w:tcW w:w="8614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8D7DF2A" w14:textId="77777777" w:rsidR="00F65376" w:rsidRPr="002201E0" w:rsidRDefault="00F65376">
            <w:pPr>
              <w:pStyle w:val="a3"/>
              <w:spacing w:line="387" w:lineRule="exact"/>
              <w:rPr>
                <w:rFonts w:ascii="游ゴシック" w:eastAsia="游ゴシック" w:hAnsi="游ゴシック"/>
                <w:spacing w:val="0"/>
              </w:rPr>
            </w:pPr>
          </w:p>
        </w:tc>
      </w:tr>
      <w:tr w:rsidR="00575405" w:rsidRPr="00002EB9" w14:paraId="5B7CD981" w14:textId="77777777" w:rsidTr="009B567D">
        <w:trPr>
          <w:trHeight w:hRule="exact" w:val="385"/>
        </w:trPr>
        <w:tc>
          <w:tcPr>
            <w:tcW w:w="1016" w:type="dxa"/>
            <w:tcBorders>
              <w:top w:val="single" w:sz="12" w:space="0" w:color="000000"/>
              <w:left w:val="single" w:sz="12" w:space="0" w:color="000000"/>
              <w:bottom w:val="nil"/>
              <w:right w:val="dashSmallGap" w:sz="4" w:space="0" w:color="auto"/>
            </w:tcBorders>
          </w:tcPr>
          <w:p w14:paraId="35166955" w14:textId="77777777" w:rsidR="00756D9A" w:rsidRPr="00575405" w:rsidRDefault="00756D9A" w:rsidP="00756D9A">
            <w:pPr>
              <w:pStyle w:val="a3"/>
              <w:spacing w:line="387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ページ</w:t>
            </w:r>
          </w:p>
          <w:p w14:paraId="5FE40FE4" w14:textId="77777777" w:rsidR="00575405" w:rsidRPr="002201E0" w:rsidRDefault="00575405" w:rsidP="000904E5">
            <w:pPr>
              <w:pStyle w:val="a3"/>
              <w:spacing w:line="387" w:lineRule="exact"/>
              <w:jc w:val="center"/>
              <w:rPr>
                <w:rFonts w:ascii="游ゴシック" w:eastAsia="游ゴシック" w:hAnsi="游ゴシック"/>
                <w:spacing w:val="0"/>
              </w:rPr>
            </w:pPr>
            <w:r w:rsidRPr="002201E0">
              <w:rPr>
                <w:rFonts w:ascii="游ゴシック" w:eastAsia="游ゴシック" w:hAnsi="游ゴシック" w:cs="Times New Roman"/>
                <w:spacing w:val="-1"/>
              </w:rPr>
              <w:t xml:space="preserve"> </w:t>
            </w:r>
            <w:r w:rsidRPr="002201E0">
              <w:rPr>
                <w:rFonts w:ascii="游ゴシック" w:eastAsia="游ゴシック" w:hAnsi="游ゴシック" w:cs="Times New Roman" w:hint="eastAsia"/>
                <w:spacing w:val="-1"/>
              </w:rPr>
              <w:t>ご</w:t>
            </w:r>
            <w:r w:rsidRPr="002201E0">
              <w:rPr>
                <w:rFonts w:ascii="游ゴシック" w:eastAsia="游ゴシック" w:hAnsi="游ゴシック" w:hint="eastAsia"/>
                <w:spacing w:val="-2"/>
              </w:rPr>
              <w:t xml:space="preserve">　意　見　・　ご　提　言</w:t>
            </w:r>
          </w:p>
        </w:tc>
        <w:tc>
          <w:tcPr>
            <w:tcW w:w="7598" w:type="dxa"/>
            <w:gridSpan w:val="3"/>
            <w:tcBorders>
              <w:top w:val="single" w:sz="12" w:space="0" w:color="000000"/>
              <w:left w:val="dashSmallGap" w:sz="4" w:space="0" w:color="auto"/>
              <w:bottom w:val="nil"/>
              <w:right w:val="single" w:sz="12" w:space="0" w:color="auto"/>
            </w:tcBorders>
          </w:tcPr>
          <w:p w14:paraId="4B428BF9" w14:textId="77777777" w:rsidR="00575405" w:rsidRPr="00756D9A" w:rsidRDefault="00575405">
            <w:pPr>
              <w:widowControl/>
              <w:jc w:val="left"/>
              <w:rPr>
                <w:rFonts w:ascii="游ゴシック" w:eastAsia="游ゴシック" w:hAnsi="游ゴシック" w:cs="ＭＳ ゴシック"/>
                <w:kern w:val="0"/>
                <w:sz w:val="24"/>
                <w:szCs w:val="24"/>
              </w:rPr>
            </w:pPr>
          </w:p>
          <w:p w14:paraId="5300A9BF" w14:textId="77777777" w:rsidR="00575405" w:rsidRPr="002201E0" w:rsidRDefault="00575405" w:rsidP="000904E5">
            <w:pPr>
              <w:pStyle w:val="a3"/>
              <w:spacing w:line="387" w:lineRule="exact"/>
              <w:jc w:val="center"/>
              <w:rPr>
                <w:rFonts w:ascii="游ゴシック" w:eastAsia="游ゴシック" w:hAnsi="游ゴシック"/>
                <w:spacing w:val="0"/>
              </w:rPr>
            </w:pPr>
          </w:p>
        </w:tc>
      </w:tr>
      <w:tr w:rsidR="00575405" w:rsidRPr="00002EB9" w14:paraId="3F4125F6" w14:textId="77777777" w:rsidTr="009B567D">
        <w:trPr>
          <w:trHeight w:hRule="exact" w:val="80"/>
        </w:trPr>
        <w:tc>
          <w:tcPr>
            <w:tcW w:w="1016" w:type="dxa"/>
            <w:tcBorders>
              <w:top w:val="nil"/>
              <w:left w:val="single" w:sz="12" w:space="0" w:color="000000"/>
              <w:right w:val="dashSmallGap" w:sz="4" w:space="0" w:color="auto"/>
            </w:tcBorders>
          </w:tcPr>
          <w:p w14:paraId="5FB110E3" w14:textId="77777777" w:rsidR="00575405" w:rsidRDefault="00575405" w:rsidP="000904E5">
            <w:pPr>
              <w:pStyle w:val="a3"/>
              <w:spacing w:line="387" w:lineRule="exact"/>
              <w:jc w:val="center"/>
              <w:rPr>
                <w:spacing w:val="0"/>
              </w:rPr>
            </w:pPr>
            <w:r>
              <w:rPr>
                <w:rFonts w:cs="Times New Roman"/>
                <w:spacing w:val="-1"/>
              </w:rPr>
              <w:t xml:space="preserve"> </w:t>
            </w: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right w:val="single" w:sz="12" w:space="0" w:color="auto"/>
            </w:tcBorders>
          </w:tcPr>
          <w:p w14:paraId="26E1CB4E" w14:textId="77777777" w:rsidR="00575405" w:rsidRDefault="00575405" w:rsidP="00575405">
            <w:pPr>
              <w:jc w:val="left"/>
            </w:pPr>
          </w:p>
        </w:tc>
      </w:tr>
      <w:tr w:rsidR="00575405" w:rsidRPr="00002EB9" w14:paraId="11383794" w14:textId="77777777" w:rsidTr="009B567D">
        <w:trPr>
          <w:trHeight w:hRule="exact" w:val="385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415A11CE" w14:textId="77777777" w:rsidR="00575405" w:rsidRDefault="00575405" w:rsidP="000904E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3769D198" w14:textId="77777777" w:rsidR="00575405" w:rsidRDefault="00575405" w:rsidP="000904E5">
            <w:pPr>
              <w:pStyle w:val="a3"/>
              <w:spacing w:line="387" w:lineRule="exact"/>
              <w:rPr>
                <w:spacing w:val="0"/>
              </w:rPr>
            </w:pPr>
          </w:p>
          <w:p w14:paraId="719A922D" w14:textId="77777777" w:rsidR="00EE06E5" w:rsidRDefault="00EE06E5" w:rsidP="000904E5">
            <w:pPr>
              <w:pStyle w:val="a3"/>
              <w:spacing w:line="387" w:lineRule="exact"/>
              <w:rPr>
                <w:spacing w:val="0"/>
              </w:rPr>
            </w:pPr>
          </w:p>
          <w:p w14:paraId="51E6C002" w14:textId="77777777" w:rsidR="00EE06E5" w:rsidRDefault="00EE06E5" w:rsidP="000904E5">
            <w:pPr>
              <w:pStyle w:val="a3"/>
              <w:spacing w:line="387" w:lineRule="exact"/>
              <w:rPr>
                <w:spacing w:val="0"/>
              </w:rPr>
            </w:pPr>
          </w:p>
          <w:p w14:paraId="1C60E9B7" w14:textId="77777777" w:rsidR="00EE06E5" w:rsidRDefault="00EE06E5" w:rsidP="000904E5">
            <w:pPr>
              <w:pStyle w:val="a3"/>
              <w:spacing w:line="387" w:lineRule="exact"/>
              <w:rPr>
                <w:spacing w:val="0"/>
              </w:rPr>
            </w:pPr>
          </w:p>
          <w:p w14:paraId="4CF2D4EA" w14:textId="77777777" w:rsidR="00EE06E5" w:rsidRDefault="00EE06E5" w:rsidP="000904E5">
            <w:pPr>
              <w:pStyle w:val="a3"/>
              <w:spacing w:line="387" w:lineRule="exact"/>
              <w:rPr>
                <w:spacing w:val="0"/>
              </w:rPr>
            </w:pPr>
          </w:p>
          <w:p w14:paraId="1ADF0122" w14:textId="77777777" w:rsidR="00EE06E5" w:rsidRDefault="00EE06E5" w:rsidP="000904E5">
            <w:pPr>
              <w:pStyle w:val="a3"/>
              <w:spacing w:line="387" w:lineRule="exact"/>
              <w:rPr>
                <w:spacing w:val="0"/>
              </w:rPr>
            </w:pPr>
          </w:p>
          <w:p w14:paraId="783B2CF2" w14:textId="77777777" w:rsidR="00EE06E5" w:rsidRDefault="00EE06E5" w:rsidP="000904E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55629EF6" w14:textId="77777777" w:rsidTr="009B567D">
        <w:trPr>
          <w:trHeight w:hRule="exact" w:val="385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34B8DF64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335EC2C4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3F285C79" w14:textId="77777777" w:rsidTr="009B567D">
        <w:trPr>
          <w:trHeight w:hRule="exact" w:val="385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43792154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190064D1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22ED4AED" w14:textId="77777777" w:rsidTr="009B567D">
        <w:trPr>
          <w:trHeight w:hRule="exact" w:val="385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0A7070CB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16A3BF44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5C3D39A3" w14:textId="77777777" w:rsidTr="009B567D">
        <w:trPr>
          <w:trHeight w:hRule="exact" w:val="385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04603AEC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7AC11485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6854B73D" w14:textId="77777777" w:rsidTr="009B567D">
        <w:trPr>
          <w:trHeight w:hRule="exact" w:val="385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33D8FDDA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268F73A8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5F71DBB8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15069CBE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39B7E8FC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39C0A461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2E070952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5EFD62B5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134D0AFE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2E6EE2EC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6F044EB9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2D787AAC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0DAB6873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03D2C3C5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  <w:p w14:paraId="47AD14B0" w14:textId="77777777" w:rsidR="00EE06E5" w:rsidRDefault="00EE06E5">
            <w:pPr>
              <w:pStyle w:val="a3"/>
              <w:spacing w:line="387" w:lineRule="exact"/>
              <w:rPr>
                <w:spacing w:val="0"/>
              </w:rPr>
            </w:pPr>
          </w:p>
          <w:p w14:paraId="55FF7FA6" w14:textId="77777777" w:rsidR="00EE06E5" w:rsidRDefault="00EE06E5">
            <w:pPr>
              <w:pStyle w:val="a3"/>
              <w:spacing w:line="387" w:lineRule="exact"/>
              <w:rPr>
                <w:spacing w:val="0"/>
              </w:rPr>
            </w:pPr>
          </w:p>
          <w:p w14:paraId="45D0E9BB" w14:textId="77777777" w:rsidR="00EE06E5" w:rsidRDefault="00EE06E5">
            <w:pPr>
              <w:pStyle w:val="a3"/>
              <w:spacing w:line="387" w:lineRule="exact"/>
              <w:rPr>
                <w:spacing w:val="0"/>
              </w:rPr>
            </w:pPr>
          </w:p>
          <w:p w14:paraId="7AA39062" w14:textId="77777777" w:rsidR="00EE06E5" w:rsidRDefault="00EE06E5">
            <w:pPr>
              <w:pStyle w:val="a3"/>
              <w:spacing w:line="387" w:lineRule="exact"/>
              <w:rPr>
                <w:spacing w:val="0"/>
              </w:rPr>
            </w:pPr>
          </w:p>
          <w:p w14:paraId="6FE6FD8E" w14:textId="77777777" w:rsidR="00EE06E5" w:rsidRDefault="00EE06E5">
            <w:pPr>
              <w:pStyle w:val="a3"/>
              <w:spacing w:line="387" w:lineRule="exact"/>
              <w:rPr>
                <w:spacing w:val="0"/>
              </w:rPr>
            </w:pPr>
          </w:p>
          <w:p w14:paraId="0B9A1777" w14:textId="77777777" w:rsidR="00EE06E5" w:rsidRDefault="00EE06E5">
            <w:pPr>
              <w:pStyle w:val="a3"/>
              <w:spacing w:line="387" w:lineRule="exact"/>
              <w:rPr>
                <w:spacing w:val="0"/>
              </w:rPr>
            </w:pPr>
          </w:p>
          <w:p w14:paraId="3182F2D8" w14:textId="77777777" w:rsidR="00EE06E5" w:rsidRDefault="00EE06E5">
            <w:pPr>
              <w:pStyle w:val="a3"/>
              <w:spacing w:line="387" w:lineRule="exact"/>
              <w:rPr>
                <w:spacing w:val="0"/>
              </w:rPr>
            </w:pPr>
          </w:p>
          <w:p w14:paraId="07AB0E4E" w14:textId="77777777" w:rsidR="00EE06E5" w:rsidRDefault="00EE06E5">
            <w:pPr>
              <w:pStyle w:val="a3"/>
              <w:spacing w:line="387" w:lineRule="exact"/>
              <w:rPr>
                <w:spacing w:val="0"/>
              </w:rPr>
            </w:pPr>
          </w:p>
          <w:p w14:paraId="485084E7" w14:textId="77777777" w:rsidR="00EE06E5" w:rsidRDefault="00EE06E5">
            <w:pPr>
              <w:pStyle w:val="a3"/>
              <w:spacing w:line="387" w:lineRule="exact"/>
              <w:rPr>
                <w:spacing w:val="0"/>
              </w:rPr>
            </w:pPr>
          </w:p>
          <w:p w14:paraId="54075F18" w14:textId="77777777" w:rsidR="00EE06E5" w:rsidRDefault="00EE06E5">
            <w:pPr>
              <w:pStyle w:val="a3"/>
              <w:spacing w:line="387" w:lineRule="exact"/>
              <w:rPr>
                <w:spacing w:val="0"/>
              </w:rPr>
            </w:pPr>
          </w:p>
          <w:p w14:paraId="39D7F901" w14:textId="77777777" w:rsidR="00EE06E5" w:rsidRDefault="00EE06E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4FB7046B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0206F420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5FD028B8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27308209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3B316B17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71E6329C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0F61F6" w:rsidRPr="00002EB9" w14:paraId="01688C7B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5292A00F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  <w:p w14:paraId="660082E8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3CAAD98B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0F61F6" w:rsidRPr="00002EB9" w14:paraId="264DE11F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25F7A47E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286E30AB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0F61F6" w:rsidRPr="00002EB9" w14:paraId="13F551C7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018D7831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  <w:p w14:paraId="4BDC6DA1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626691D4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665863F0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0AF95463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7D47CD76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  <w:p w14:paraId="54C2D97A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  <w:p w14:paraId="635A8929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  <w:p w14:paraId="53067494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  <w:p w14:paraId="1A270786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0F61F6" w:rsidRPr="00002EB9" w14:paraId="7906D68C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7C90B3DC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5650E8FB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0F61F6" w:rsidRPr="00002EB9" w14:paraId="06654630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3E180663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3AB9D676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0F61F6" w:rsidRPr="00002EB9" w14:paraId="6F452611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7FEB2F20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  <w:p w14:paraId="346B7C02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  <w:p w14:paraId="65226886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  <w:p w14:paraId="5E23454A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0A2602C6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0F61F6" w:rsidRPr="00002EB9" w14:paraId="2C68C2D1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7827891A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1FC38F9A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0F61F6" w:rsidRPr="00002EB9" w14:paraId="0ED25603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417DD3DE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1335B7A1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0F61F6" w:rsidRPr="00002EB9" w14:paraId="0080C4A0" w14:textId="77777777" w:rsidTr="009B567D">
        <w:trPr>
          <w:trHeight w:hRule="exact" w:val="387"/>
        </w:trPr>
        <w:tc>
          <w:tcPr>
            <w:tcW w:w="1016" w:type="dxa"/>
            <w:tcBorders>
              <w:top w:val="nil"/>
              <w:left w:val="single" w:sz="12" w:space="0" w:color="000000"/>
              <w:bottom w:val="nil"/>
              <w:right w:val="dashSmallGap" w:sz="4" w:space="0" w:color="auto"/>
            </w:tcBorders>
          </w:tcPr>
          <w:p w14:paraId="4D94317C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nil"/>
              <w:right w:val="single" w:sz="12" w:space="0" w:color="000000"/>
            </w:tcBorders>
          </w:tcPr>
          <w:p w14:paraId="493B3C2F" w14:textId="77777777" w:rsidR="000F61F6" w:rsidRDefault="000F61F6">
            <w:pPr>
              <w:pStyle w:val="a3"/>
              <w:spacing w:line="387" w:lineRule="exact"/>
              <w:rPr>
                <w:spacing w:val="0"/>
              </w:rPr>
            </w:pPr>
          </w:p>
        </w:tc>
      </w:tr>
      <w:tr w:rsidR="00575405" w:rsidRPr="00002EB9" w14:paraId="648BBD24" w14:textId="77777777" w:rsidTr="000F61F6">
        <w:trPr>
          <w:trHeight w:hRule="exact" w:val="346"/>
        </w:trPr>
        <w:tc>
          <w:tcPr>
            <w:tcW w:w="1016" w:type="dxa"/>
            <w:tcBorders>
              <w:top w:val="nil"/>
              <w:left w:val="single" w:sz="12" w:space="0" w:color="000000"/>
              <w:bottom w:val="single" w:sz="12" w:space="0" w:color="000000"/>
              <w:right w:val="dashSmallGap" w:sz="4" w:space="0" w:color="auto"/>
            </w:tcBorders>
          </w:tcPr>
          <w:p w14:paraId="442BF5E5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  <w:tc>
          <w:tcPr>
            <w:tcW w:w="7598" w:type="dxa"/>
            <w:gridSpan w:val="3"/>
            <w:tcBorders>
              <w:top w:val="nil"/>
              <w:left w:val="dashSmallGap" w:sz="4" w:space="0" w:color="auto"/>
              <w:bottom w:val="single" w:sz="12" w:space="0" w:color="000000"/>
              <w:right w:val="single" w:sz="12" w:space="0" w:color="000000"/>
            </w:tcBorders>
          </w:tcPr>
          <w:p w14:paraId="3E3DD11B" w14:textId="77777777" w:rsidR="00575405" w:rsidRDefault="00575405">
            <w:pPr>
              <w:pStyle w:val="a3"/>
              <w:spacing w:line="387" w:lineRule="exact"/>
              <w:rPr>
                <w:spacing w:val="0"/>
              </w:rPr>
            </w:pPr>
          </w:p>
        </w:tc>
      </w:tr>
    </w:tbl>
    <w:p w14:paraId="5FE40117" w14:textId="77777777" w:rsidR="00F65376" w:rsidRDefault="00F65376">
      <w:pPr>
        <w:pStyle w:val="a3"/>
        <w:spacing w:line="387" w:lineRule="exact"/>
        <w:rPr>
          <w:spacing w:val="0"/>
        </w:rPr>
      </w:pPr>
      <w:r>
        <w:rPr>
          <w:rFonts w:ascii="ＭＳ ゴシック" w:hAnsi="ＭＳ ゴシック" w:hint="eastAsia"/>
        </w:rPr>
        <w:t>【送付先】　〒330-9301</w:t>
      </w:r>
      <w:r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ＭＳ ゴシック" w:hAnsi="ＭＳ ゴシック" w:hint="eastAsia"/>
        </w:rPr>
        <w:t>さいたま市浦和区高砂3-15-1</w:t>
      </w:r>
    </w:p>
    <w:p w14:paraId="36A8FD02" w14:textId="77777777" w:rsidR="006E4E3C" w:rsidRDefault="00F65376" w:rsidP="006E4E3C">
      <w:pPr>
        <w:pStyle w:val="a3"/>
        <w:spacing w:line="387" w:lineRule="exact"/>
        <w:ind w:left="1464"/>
        <w:rPr>
          <w:spacing w:val="0"/>
        </w:rPr>
      </w:pPr>
      <w:r>
        <w:rPr>
          <w:rFonts w:ascii="ＭＳ ゴシック" w:hAnsi="ＭＳ ゴシック" w:hint="eastAsia"/>
        </w:rPr>
        <w:t>埼玉県</w:t>
      </w:r>
      <w:r w:rsidR="006E4E3C">
        <w:rPr>
          <w:rFonts w:ascii="ＭＳ ゴシック" w:hAnsi="ＭＳ ゴシック" w:hint="eastAsia"/>
        </w:rPr>
        <w:t xml:space="preserve"> </w:t>
      </w:r>
      <w:r w:rsidR="0018011B">
        <w:rPr>
          <w:rFonts w:ascii="ＭＳ ゴシック" w:hAnsi="ＭＳ ゴシック" w:hint="eastAsia"/>
        </w:rPr>
        <w:t>県民生活部</w:t>
      </w:r>
      <w:r w:rsidR="006E4E3C">
        <w:rPr>
          <w:rFonts w:ascii="ＭＳ ゴシック" w:hAnsi="ＭＳ ゴシック" w:hint="eastAsia"/>
        </w:rPr>
        <w:t xml:space="preserve"> 人権・</w:t>
      </w:r>
      <w:r>
        <w:rPr>
          <w:rFonts w:ascii="ＭＳ ゴシック" w:hAnsi="ＭＳ ゴシック" w:hint="eastAsia"/>
        </w:rPr>
        <w:t>男女共同参画課</w:t>
      </w:r>
      <w:r w:rsidR="006E4E3C">
        <w:rPr>
          <w:rFonts w:ascii="ＭＳ ゴシック" w:hAnsi="ＭＳ ゴシック" w:hint="eastAsia"/>
        </w:rPr>
        <w:t xml:space="preserve"> 男女共同参画</w:t>
      </w:r>
      <w:r>
        <w:rPr>
          <w:rFonts w:ascii="ＭＳ ゴシック" w:hAnsi="ＭＳ ゴシック" w:hint="eastAsia"/>
        </w:rPr>
        <w:t>担当</w:t>
      </w:r>
    </w:p>
    <w:p w14:paraId="3DBE1EA6" w14:textId="40E78F9F" w:rsidR="00F65376" w:rsidRDefault="00F65376" w:rsidP="006E4E3C">
      <w:pPr>
        <w:pStyle w:val="a3"/>
        <w:spacing w:line="387" w:lineRule="exact"/>
        <w:ind w:left="1464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FAX</w:t>
      </w:r>
      <w:r w:rsidR="006E4E3C">
        <w:rPr>
          <w:rFonts w:ascii="ＭＳ ゴシック" w:hAnsi="ＭＳ ゴシック" w:hint="eastAsia"/>
        </w:rPr>
        <w:t>：</w:t>
      </w:r>
      <w:r>
        <w:rPr>
          <w:rFonts w:ascii="ＭＳ ゴシック" w:hAnsi="ＭＳ ゴシック" w:hint="eastAsia"/>
        </w:rPr>
        <w:t>048-830-4755</w:t>
      </w:r>
    </w:p>
    <w:p w14:paraId="05E51EA6" w14:textId="189354D2" w:rsidR="00756D9A" w:rsidRPr="006E4E3C" w:rsidRDefault="00756D9A" w:rsidP="006E4E3C">
      <w:pPr>
        <w:pStyle w:val="a3"/>
        <w:spacing w:line="387" w:lineRule="exact"/>
        <w:ind w:left="1464"/>
        <w:rPr>
          <w:rFonts w:ascii="ＭＳ ゴシック" w:hAnsi="ＭＳ ゴシック"/>
        </w:rPr>
      </w:pPr>
      <w:r w:rsidRPr="003E6688">
        <w:rPr>
          <w:rFonts w:ascii="ＭＳ ゴシック" w:hAnsi="ＭＳ ゴシック"/>
        </w:rPr>
        <w:t>E-mail</w:t>
      </w:r>
      <w:r>
        <w:rPr>
          <w:rFonts w:ascii="ＭＳ ゴシック" w:hAnsi="ＭＳ ゴシック" w:hint="eastAsia"/>
        </w:rPr>
        <w:t>：</w:t>
      </w:r>
      <w:r w:rsidRPr="003E6688">
        <w:rPr>
          <w:rFonts w:ascii="ＭＳ ゴシック" w:hAnsi="ＭＳ ゴシック"/>
        </w:rPr>
        <w:t>a2250-0</w:t>
      </w:r>
      <w:r>
        <w:rPr>
          <w:rFonts w:ascii="ＭＳ ゴシック" w:hAnsi="ＭＳ ゴシック" w:hint="eastAsia"/>
        </w:rPr>
        <w:t>4</w:t>
      </w:r>
      <w:r w:rsidRPr="003E6688">
        <w:rPr>
          <w:rFonts w:ascii="ＭＳ ゴシック" w:hAnsi="ＭＳ ゴシック"/>
        </w:rPr>
        <w:t>@pref.saitama.lg.jp</w:t>
      </w:r>
    </w:p>
    <w:sectPr w:rsidR="00756D9A" w:rsidRPr="006E4E3C" w:rsidSect="00F65376">
      <w:headerReference w:type="default" r:id="rId6"/>
      <w:pgSz w:w="11906" w:h="16838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9411F" w14:textId="77777777" w:rsidR="0060253E" w:rsidRDefault="0060253E" w:rsidP="004E3D2D">
      <w:r>
        <w:separator/>
      </w:r>
    </w:p>
  </w:endnote>
  <w:endnote w:type="continuationSeparator" w:id="0">
    <w:p w14:paraId="182DEC7D" w14:textId="77777777" w:rsidR="0060253E" w:rsidRDefault="0060253E" w:rsidP="004E3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6F6D2" w14:textId="77777777" w:rsidR="0060253E" w:rsidRDefault="0060253E" w:rsidP="004E3D2D">
      <w:r>
        <w:separator/>
      </w:r>
    </w:p>
  </w:footnote>
  <w:footnote w:type="continuationSeparator" w:id="0">
    <w:p w14:paraId="737DA030" w14:textId="77777777" w:rsidR="0060253E" w:rsidRDefault="0060253E" w:rsidP="004E3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E094B" w14:textId="77E7B8C6" w:rsidR="006E4E3C" w:rsidRPr="00F05359" w:rsidRDefault="006E4E3C" w:rsidP="00F05359">
    <w:pPr>
      <w:pStyle w:val="a4"/>
      <w:jc w:val="right"/>
      <w:rPr>
        <w:rFonts w:ascii="游ゴシック Medium" w:eastAsia="游ゴシック Medium" w:hAnsi="游ゴシック Medium"/>
      </w:rPr>
    </w:pPr>
    <w:r w:rsidRPr="00F05359">
      <w:rPr>
        <w:rFonts w:ascii="游ゴシック Medium" w:eastAsia="游ゴシック Medium" w:hAnsi="游ゴシック Medium" w:hint="eastAsia"/>
      </w:rPr>
      <w:t>県民コメント（</w:t>
    </w:r>
    <w:r w:rsidR="00F05359">
      <w:rPr>
        <w:rFonts w:ascii="游ゴシック Medium" w:eastAsia="游ゴシック Medium" w:hAnsi="游ゴシック Medium" w:hint="eastAsia"/>
      </w:rPr>
      <w:t>期間：</w:t>
    </w:r>
    <w:r w:rsidRPr="00F05359">
      <w:rPr>
        <w:rFonts w:ascii="游ゴシック Medium" w:eastAsia="游ゴシック Medium" w:hAnsi="游ゴシック Medium" w:hint="eastAsia"/>
      </w:rPr>
      <w:t>R8.</w:t>
    </w:r>
    <w:r w:rsidR="00F05359" w:rsidRPr="00F05359">
      <w:rPr>
        <w:rFonts w:ascii="游ゴシック Medium" w:eastAsia="游ゴシック Medium" w:hAnsi="游ゴシック Medium" w:hint="eastAsia"/>
      </w:rPr>
      <w:t>10</w:t>
    </w:r>
    <w:r w:rsidR="00F05359">
      <w:rPr>
        <w:rFonts w:ascii="游ゴシック Medium" w:eastAsia="游ゴシック Medium" w:hAnsi="游ゴシック Medium" w:hint="eastAsia"/>
      </w:rPr>
      <w:t>.</w:t>
    </w:r>
    <w:r w:rsidR="00F05359" w:rsidRPr="00F05359">
      <w:rPr>
        <w:rFonts w:ascii="游ゴシック Medium" w:eastAsia="游ゴシック Medium" w:hAnsi="游ゴシック Medium" w:hint="eastAsia"/>
      </w:rPr>
      <w:t>1～10.31）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76"/>
    <w:rsid w:val="00002EB9"/>
    <w:rsid w:val="00024FDC"/>
    <w:rsid w:val="000904E5"/>
    <w:rsid w:val="000F61F6"/>
    <w:rsid w:val="001518F2"/>
    <w:rsid w:val="0018011B"/>
    <w:rsid w:val="002201E0"/>
    <w:rsid w:val="00292D32"/>
    <w:rsid w:val="00320F71"/>
    <w:rsid w:val="00367285"/>
    <w:rsid w:val="003C0D7E"/>
    <w:rsid w:val="004E3D2D"/>
    <w:rsid w:val="00575405"/>
    <w:rsid w:val="00591546"/>
    <w:rsid w:val="0060253E"/>
    <w:rsid w:val="006E4E3C"/>
    <w:rsid w:val="00756D9A"/>
    <w:rsid w:val="00775039"/>
    <w:rsid w:val="008A0E9C"/>
    <w:rsid w:val="008A5180"/>
    <w:rsid w:val="009555BB"/>
    <w:rsid w:val="009B567D"/>
    <w:rsid w:val="00BE0723"/>
    <w:rsid w:val="00BF29C8"/>
    <w:rsid w:val="00D1094A"/>
    <w:rsid w:val="00D6208F"/>
    <w:rsid w:val="00DA1A1C"/>
    <w:rsid w:val="00DD02A8"/>
    <w:rsid w:val="00EB60E0"/>
    <w:rsid w:val="00EE06E5"/>
    <w:rsid w:val="00F05359"/>
    <w:rsid w:val="00F6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AF82E5"/>
  <w15:chartTrackingRefBased/>
  <w15:docId w15:val="{238AF846-FF73-46F8-B147-3D7C4228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23" w:lineRule="exact"/>
      <w:jc w:val="both"/>
    </w:pPr>
    <w:rPr>
      <w:rFonts w:ascii="Times New Roman" w:eastAsia="ＭＳ ゴシック" w:hAnsi="Times New Roman" w:cs="ＭＳ ゴシック"/>
      <w:spacing w:val="1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E3D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3D2D"/>
  </w:style>
  <w:style w:type="paragraph" w:styleId="a6">
    <w:name w:val="footer"/>
    <w:basedOn w:val="a"/>
    <w:link w:val="a7"/>
    <w:uiPriority w:val="99"/>
    <w:unhideWhenUsed/>
    <w:rsid w:val="004E3D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3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6766\Box\&#12304;02_&#35506;&#25152;&#20849;&#26377;&#12305;03_04_&#20154;&#27177;&#12539;&#30007;&#22899;&#20849;&#21516;&#21442;&#30011;&#35506;\R08&#24180;&#24230;\07_&#30007;&#22899;&#20849;&#21516;&#21442;&#30011;\07_06_&#30007;&#22899;&#20849;&#21516;&#21442;&#30011;&#22522;&#26412;&#35336;&#30011;\99_&#28310;&#20633;\22_081001_&#30476;&#27665;&#12467;&#12513;&#12531;&#12488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21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速水 幸代（人権・男女共同参画課）</cp:lastModifiedBy>
  <cp:revision>6</cp:revision>
  <cp:lastPrinted>2011-10-27T06:03:00Z</cp:lastPrinted>
  <dcterms:created xsi:type="dcterms:W3CDTF">2021-09-03T10:41:00Z</dcterms:created>
  <dcterms:modified xsi:type="dcterms:W3CDTF">2026-09-13T01:13:00Z</dcterms:modified>
</cp:coreProperties>
</file>